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563" w:rsidRDefault="00884563" w:rsidP="0040281A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371E9B" wp14:editId="7B9DF2F4">
                <wp:simplePos x="0" y="0"/>
                <wp:positionH relativeFrom="column">
                  <wp:posOffset>-430530</wp:posOffset>
                </wp:positionH>
                <wp:positionV relativeFrom="paragraph">
                  <wp:posOffset>-8890</wp:posOffset>
                </wp:positionV>
                <wp:extent cx="7132320" cy="95250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952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1EC" w:rsidRDefault="00D361EC" w:rsidP="00A37EAC">
                            <w:pPr>
                              <w:rPr>
                                <w:b/>
                              </w:rPr>
                            </w:pPr>
                          </w:p>
                          <w:p w:rsidR="00884563" w:rsidRDefault="00884563" w:rsidP="00884563">
                            <w:pPr>
                              <w:pStyle w:val="Nzev"/>
                              <w:rPr>
                                <w:rFonts w:ascii="Times New Roman" w:hAnsi="Times New Roman"/>
                                <w:b/>
                                <w:bCs/>
                                <w:smallCap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mallCaps/>
                                <w:sz w:val="38"/>
                                <w:szCs w:val="38"/>
                              </w:rPr>
                              <w:t>Žádost o uvolnění žáka ze školní výuky</w:t>
                            </w:r>
                          </w:p>
                          <w:p w:rsidR="00884563" w:rsidRPr="004A596D" w:rsidRDefault="00884563" w:rsidP="008845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A59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(na dobu delší než jeden den)</w:t>
                            </w:r>
                          </w:p>
                          <w:p w:rsidR="00884563" w:rsidRPr="004A596D" w:rsidRDefault="00884563" w:rsidP="0088456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72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Žádám o uvolnění svého syna (své dcery):</w:t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72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54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Jméno a příjmení: 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72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6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Třída: 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72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72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Nepřítomnost (od – </w:t>
                            </w:r>
                            <w:proofErr w:type="gramStart"/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do</w:t>
                            </w:r>
                            <w:proofErr w:type="gramEnd"/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): 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72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216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Důvod nepřítomnosti: 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216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216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Beru na vědomí a prohlašuji, že od okamžiku, kdy žák v souladu s touto žádostí opustí v uvedenou dobu prostory školy a nebude účasten výuce, přebírám za něj plnou zodpovědnost a jsem si </w:t>
                            </w:r>
                            <w:proofErr w:type="gramStart"/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vědom(a) všem</w:t>
                            </w:r>
                            <w:proofErr w:type="gramEnd"/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právních důsledků  s  tím spojených. </w:t>
                            </w:r>
                          </w:p>
                          <w:p w:rsidR="00884563" w:rsidRPr="00CD6A85" w:rsidRDefault="00884563" w:rsidP="00884563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Beru na vědomí, že zameškanou látku je žák povinen si doplnit do jednoho týdne.</w:t>
                            </w:r>
                          </w:p>
                          <w:p w:rsidR="00884563" w:rsidRPr="00CD6A85" w:rsidRDefault="00884563" w:rsidP="00884563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  <w:t>Beru na vědomí, že tato žádost slouží pouze k předběžnému omluvení nepřítomnosti žáka. Každá nepřítomnost musí být omluvena v žákovské knížce.</w:t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54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540"/>
                                <w:tab w:val="right" w:leader="dot" w:pos="9360"/>
                              </w:tabs>
                              <w:spacing w:line="360" w:lineRule="auto"/>
                              <w:ind w:right="23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Jméno a příjmení zákonného zástupce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</w:rPr>
                              <w:t>, k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terý žádá o uvolnění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leader="dot" w:pos="3969"/>
                                <w:tab w:val="left" w:leader="dot" w:pos="6804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dne</w:t>
                            </w:r>
                            <w:proofErr w:type="gramEnd"/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6A8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4563" w:rsidRPr="00CD6A85" w:rsidRDefault="00884563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   ……………………………………………………</w:t>
                            </w:r>
                          </w:p>
                          <w:p w:rsidR="00884563" w:rsidRDefault="00884563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podpis zákonného zástupce dítěte</w:t>
                            </w: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Vyjádření třídního učitele:</w:t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souhlasím s uvolněním    -</w:t>
                            </w:r>
                            <w:r w:rsidRPr="004A59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nesouhlasím s uvolněním</w:t>
                            </w: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4A596D">
                            <w:pPr>
                              <w:ind w:left="4254" w:right="23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………....…………………………………….</w:t>
                            </w:r>
                          </w:p>
                          <w:p w:rsidR="004A596D" w:rsidRPr="004A596D" w:rsidRDefault="004A596D" w:rsidP="004A596D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        podpis třídního učitele</w:t>
                            </w: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Vyjádření ředitele školy:</w:t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souhlasím s uvolněním    -</w:t>
                            </w:r>
                            <w:r w:rsidRPr="004A59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nesouhlasím s uvolněním</w:t>
                            </w: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4A596D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4A596D">
                            <w:pPr>
                              <w:ind w:left="4254" w:right="23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………....…………………………………….</w:t>
                            </w:r>
                          </w:p>
                          <w:p w:rsidR="004A596D" w:rsidRPr="004A596D" w:rsidRDefault="004A596D" w:rsidP="004A596D">
                            <w:pPr>
                              <w:ind w:right="23"/>
                              <w:rPr>
                                <w:rFonts w:ascii="Times New Roman" w:hAnsi="Times New Roman"/>
                              </w:rPr>
                            </w:pP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A5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            podpis ředitele školy</w:t>
                            </w:r>
                          </w:p>
                          <w:p w:rsidR="004A596D" w:rsidRP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P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596D" w:rsidRPr="00CD6A85" w:rsidRDefault="004A596D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4A596D">
                            <w:pPr>
                              <w:pBdr>
                                <w:top w:val="double" w:sz="28" w:space="4" w:color="000000"/>
                              </w:pBd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Vyjádření třídního učitele:</w:t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souhlasím s uvolněním    -</w:t>
                            </w:r>
                            <w:r w:rsidR="00E46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6A8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nesouhlasím s uvolněním</w:t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ind w:left="4254" w:right="23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………....…………………………………….</w:t>
                            </w:r>
                          </w:p>
                          <w:p w:rsidR="00884563" w:rsidRPr="00CD6A85" w:rsidRDefault="00884563" w:rsidP="00884563">
                            <w:pPr>
                              <w:ind w:right="2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        podpis třídního učitele</w:t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Vyjádření ředitele školy:</w:t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souhlasím s uvolněním    -</w:t>
                            </w:r>
                            <w:r w:rsidRPr="00CD6A8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E46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6A8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nesouhlasím s uvolněním</w:t>
                            </w: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tabs>
                                <w:tab w:val="left" w:pos="3960"/>
                                <w:tab w:val="right" w:pos="9360"/>
                              </w:tabs>
                              <w:ind w:right="23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84563" w:rsidRPr="00CD6A85" w:rsidRDefault="00884563" w:rsidP="00884563">
                            <w:pPr>
                              <w:ind w:left="4254" w:right="23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………....…………………………………….</w:t>
                            </w:r>
                          </w:p>
                          <w:p w:rsidR="00884563" w:rsidRPr="00CD6A85" w:rsidRDefault="00884563" w:rsidP="00884563">
                            <w:pPr>
                              <w:ind w:right="23"/>
                              <w:rPr>
                                <w:rFonts w:ascii="Times New Roman" w:hAnsi="Times New Roman"/>
                              </w:rPr>
                            </w:pP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D6A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            podpis ředitele školy</w:t>
                            </w:r>
                          </w:p>
                          <w:p w:rsidR="007929CE" w:rsidRPr="00CD6A85" w:rsidRDefault="007929CE" w:rsidP="007929C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929CE" w:rsidRDefault="007929CE" w:rsidP="007929CE"/>
                          <w:p w:rsidR="007929CE" w:rsidRPr="002D5198" w:rsidRDefault="007929CE" w:rsidP="007929C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7929CE" w:rsidRDefault="007929CE" w:rsidP="007929CE"/>
                          <w:p w:rsidR="007929CE" w:rsidRDefault="007929CE" w:rsidP="007929CE"/>
                          <w:p w:rsidR="007929CE" w:rsidRDefault="007929CE" w:rsidP="007929CE"/>
                          <w:p w:rsidR="007929CE" w:rsidRPr="002D5198" w:rsidRDefault="007929CE" w:rsidP="00E50B3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50B31" w:rsidRDefault="00E50B31" w:rsidP="00E50B31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E50B31" w:rsidRDefault="00E50B31" w:rsidP="00E50B3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50B31" w:rsidRDefault="00E50B31" w:rsidP="00E50B31"/>
                          <w:p w:rsidR="00E50B31" w:rsidRDefault="00E50B31" w:rsidP="00E50B31"/>
                          <w:p w:rsidR="00E50B31" w:rsidRDefault="00E50B31" w:rsidP="00E50B3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50B31" w:rsidRPr="00E50B31" w:rsidRDefault="00E50B31" w:rsidP="00E50B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50B31" w:rsidRPr="00E50B31" w:rsidRDefault="00E50B31" w:rsidP="00E50B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50B31" w:rsidRPr="00E50B31" w:rsidRDefault="00E50B31" w:rsidP="00E50B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50B31" w:rsidRPr="00E50B31" w:rsidRDefault="00E50B31" w:rsidP="00E50B3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0B31" w:rsidRPr="00E50B31" w:rsidRDefault="00E50B31" w:rsidP="00E50B3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0B31" w:rsidRPr="00E50B31" w:rsidRDefault="00E50B31" w:rsidP="00E50B3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361EC" w:rsidRPr="00E50B31" w:rsidRDefault="00D361EC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361EC" w:rsidRPr="00E50B31" w:rsidRDefault="00D361EC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361EC" w:rsidRDefault="00D361EC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B31" w:rsidRPr="00E50B31" w:rsidRDefault="00E50B31" w:rsidP="005150DF">
                            <w:pPr>
                              <w:ind w:left="4956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C5866" w:rsidRDefault="00AC5866" w:rsidP="005150DF">
                            <w:pPr>
                              <w:ind w:left="4956" w:firstLine="708"/>
                            </w:pPr>
                            <w:r>
                              <w:t>…………………………………………………..</w:t>
                            </w:r>
                          </w:p>
                          <w:p w:rsidR="00AC5866" w:rsidRDefault="00AC5866" w:rsidP="00A37EA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 w:rsidR="001C6C00">
                              <w:tab/>
                            </w:r>
                            <w:r>
                              <w:t xml:space="preserve">Mgr. </w:t>
                            </w:r>
                            <w:r w:rsidR="001C6C00">
                              <w:t xml:space="preserve">Jan </w:t>
                            </w:r>
                            <w:proofErr w:type="spellStart"/>
                            <w:r w:rsidR="001C6C00">
                              <w:t>Policer</w:t>
                            </w:r>
                            <w:proofErr w:type="spellEnd"/>
                          </w:p>
                          <w:p w:rsidR="00AC5866" w:rsidRPr="00AC5866" w:rsidRDefault="001C6C00" w:rsidP="00A37EA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ředitel</w:t>
                            </w:r>
                            <w:r w:rsidR="00AC5866">
                              <w:t xml:space="preserve"> školy</w:t>
                            </w:r>
                          </w:p>
                          <w:p w:rsidR="00AC5866" w:rsidRDefault="00AC5866" w:rsidP="00A37EAC"/>
                          <w:p w:rsidR="00AC5866" w:rsidRDefault="00AC5866" w:rsidP="00A37EAC"/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</w:p>
                          <w:p w:rsidR="00AC5866" w:rsidRDefault="00AC5866" w:rsidP="00C967F3">
                            <w:pPr>
                              <w:ind w:left="4248" w:firstLine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C5866" w:rsidRDefault="00AC5866" w:rsidP="00861846">
                            <w:pPr>
                              <w:pStyle w:val="Zkladntext"/>
                              <w:ind w:left="360"/>
                            </w:pPr>
                          </w:p>
                          <w:p w:rsidR="00AC5866" w:rsidRDefault="00AC5866" w:rsidP="00861846">
                            <w:pPr>
                              <w:pStyle w:val="Zkladntext"/>
                              <w:ind w:left="360"/>
                            </w:pPr>
                          </w:p>
                          <w:p w:rsidR="00AC5866" w:rsidRDefault="00AC5866" w:rsidP="00861846">
                            <w:pPr>
                              <w:pStyle w:val="Zkladntext"/>
                              <w:ind w:left="360"/>
                            </w:pPr>
                          </w:p>
                          <w:p w:rsidR="00AC5866" w:rsidRDefault="00AC5866" w:rsidP="00861846">
                            <w:pPr>
                              <w:pStyle w:val="Zkladntext"/>
                              <w:ind w:left="360"/>
                            </w:pPr>
                          </w:p>
                          <w:p w:rsidR="00AC5866" w:rsidRDefault="00AC5866" w:rsidP="0097260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/>
                          <w:p w:rsidR="00AC5866" w:rsidRDefault="00AC5866" w:rsidP="0097260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C5866" w:rsidRPr="00BA14C8" w:rsidRDefault="00AC5866" w:rsidP="00283F3B">
                            <w:pPr>
                              <w:ind w:left="5664"/>
                            </w:pPr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3.9pt;margin-top:-.7pt;width:561.6pt;height:75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AshQIAABc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" stroked="f">
                <v:textbox>
                  <w:txbxContent>
                    <w:p w:rsidR="00D361EC" w:rsidRDefault="00D361EC" w:rsidP="00A37EAC">
                      <w:pPr>
                        <w:rPr>
                          <w:b/>
                        </w:rPr>
                      </w:pPr>
                    </w:p>
                    <w:p w:rsidR="00884563" w:rsidRDefault="00884563" w:rsidP="00884563">
                      <w:pPr>
                        <w:pStyle w:val="Nzev"/>
                        <w:rPr>
                          <w:rFonts w:ascii="Times New Roman" w:hAnsi="Times New Roman"/>
                          <w:b/>
                          <w:bCs/>
                          <w:smallCaps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mallCaps/>
                          <w:sz w:val="38"/>
                          <w:szCs w:val="38"/>
                        </w:rPr>
                        <w:t>Žádost o uvolnění žáka ze školní výuky</w:t>
                      </w:r>
                    </w:p>
                    <w:p w:rsidR="00884563" w:rsidRPr="004A596D" w:rsidRDefault="00884563" w:rsidP="0088456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A5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(na dobu delší než jeden den)</w:t>
                      </w:r>
                    </w:p>
                    <w:p w:rsidR="00884563" w:rsidRPr="004A596D" w:rsidRDefault="00884563" w:rsidP="0088456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72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Žádám o uvolnění svého syna (své dcery):</w:t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72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54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Jméno a příjmení: 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  <w:p w:rsidR="00884563" w:rsidRPr="00CD6A85" w:rsidRDefault="00884563" w:rsidP="00884563">
                      <w:pPr>
                        <w:tabs>
                          <w:tab w:val="left" w:pos="72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36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Třída: 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72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72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Nepřítomnost (od – </w:t>
                      </w:r>
                      <w:proofErr w:type="gramStart"/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do</w:t>
                      </w:r>
                      <w:proofErr w:type="gramEnd"/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): 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72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216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Důvod nepřítomnosti: 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216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216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Beru na vědomí a prohlašuji, že od okamžiku, kdy žák v souladu s touto žádostí opustí v uvedenou dobu prostory školy a nebude účasten výuce, přebírám za něj plnou zodpovědnost a jsem si </w:t>
                      </w:r>
                      <w:proofErr w:type="gramStart"/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vědom(a) všem</w:t>
                      </w:r>
                      <w:proofErr w:type="gramEnd"/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právních důsledků  s  tím spojených. </w:t>
                      </w:r>
                    </w:p>
                    <w:p w:rsidR="00884563" w:rsidRPr="00CD6A85" w:rsidRDefault="00884563" w:rsidP="00884563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Beru na vědomí, že zameškanou látku je žák povinen si doplnit do jednoho týdne.</w:t>
                      </w:r>
                    </w:p>
                    <w:p w:rsidR="00884563" w:rsidRPr="00CD6A85" w:rsidRDefault="00884563" w:rsidP="00884563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sz w:val="15"/>
                          <w:szCs w:val="15"/>
                        </w:rPr>
                      </w:pPr>
                      <w:r w:rsidRPr="00CD6A85">
                        <w:rPr>
                          <w:rFonts w:ascii="Times New Roman" w:hAnsi="Times New Roman"/>
                          <w:sz w:val="15"/>
                          <w:szCs w:val="15"/>
                        </w:rPr>
                        <w:t>Beru na vědomí, že tato žádost slouží pouze k předběžnému omluvení nepřítomnosti žáka. Každá nepřítomnost musí být omluvena v žákovské knížce.</w:t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54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540"/>
                          <w:tab w:val="right" w:leader="dot" w:pos="9360"/>
                        </w:tabs>
                        <w:spacing w:line="360" w:lineRule="auto"/>
                        <w:ind w:right="23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Jméno a příjmení zákonného zástupce</w:t>
                      </w:r>
                      <w:r w:rsidRPr="00CD6A85">
                        <w:rPr>
                          <w:rFonts w:ascii="Times New Roman" w:hAnsi="Times New Roman"/>
                          <w:i/>
                        </w:rPr>
                        <w:t>, k</w:t>
                      </w:r>
                      <w:r w:rsidRPr="00CD6A85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terý žádá o uvolnění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leader="dot" w:pos="3969"/>
                          <w:tab w:val="left" w:leader="dot" w:pos="6804"/>
                        </w:tabs>
                        <w:spacing w:line="360" w:lineRule="auto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V 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dne</w:t>
                      </w:r>
                      <w:proofErr w:type="gramEnd"/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CD6A8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884563" w:rsidRPr="00CD6A85" w:rsidRDefault="00884563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……………………………………………………</w:t>
                      </w:r>
                    </w:p>
                    <w:p w:rsidR="00884563" w:rsidRDefault="00884563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podpis zákonného zástupce dítěte</w:t>
                      </w: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Vyjádření třídního učitele:</w:t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souhlasím s uvolněním    -</w:t>
                      </w:r>
                      <w:r w:rsidRPr="004A5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nesouhlasím s uvolněním</w:t>
                      </w: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4A596D">
                      <w:pPr>
                        <w:ind w:left="4254" w:right="23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………....…………………………………….</w:t>
                      </w:r>
                    </w:p>
                    <w:p w:rsidR="004A596D" w:rsidRPr="004A596D" w:rsidRDefault="004A596D" w:rsidP="004A596D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     podpis třídního učitele</w:t>
                      </w: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Vyjádření ředitele školy:</w:t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souhlasím s uvolněním    -</w:t>
                      </w:r>
                      <w:r w:rsidRPr="004A5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nesouhlasím s uvolněním</w:t>
                      </w: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4A596D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4A596D">
                      <w:pPr>
                        <w:ind w:left="4254" w:right="23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………....…………………………………….</w:t>
                      </w:r>
                    </w:p>
                    <w:p w:rsidR="004A596D" w:rsidRPr="004A596D" w:rsidRDefault="004A596D" w:rsidP="004A596D">
                      <w:pPr>
                        <w:ind w:right="23"/>
                        <w:rPr>
                          <w:rFonts w:ascii="Times New Roman" w:hAnsi="Times New Roman"/>
                        </w:rPr>
                      </w:pP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A5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         podpis ředitele školy</w:t>
                      </w:r>
                    </w:p>
                    <w:p w:rsidR="004A596D" w:rsidRP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P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A596D" w:rsidRPr="00CD6A85" w:rsidRDefault="004A596D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4A596D">
                      <w:pPr>
                        <w:pBdr>
                          <w:top w:val="double" w:sz="28" w:space="4" w:color="000000"/>
                        </w:pBd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Vyjádření třídního učitele:</w:t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souhlasím s uvolněním    -</w:t>
                      </w:r>
                      <w:r w:rsidR="00E46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6A8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nesouhlasím s uvolněním</w:t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ind w:left="4254" w:right="23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………....…………………………………….</w:t>
                      </w:r>
                    </w:p>
                    <w:p w:rsidR="00884563" w:rsidRPr="00CD6A85" w:rsidRDefault="00884563" w:rsidP="00884563">
                      <w:pPr>
                        <w:ind w:right="2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     podpis třídního učitele</w:t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Vyjádření ředitele školy:</w:t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souhlasím s uvolněním    -</w:t>
                      </w:r>
                      <w:r w:rsidRPr="00CD6A8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E46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6A8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nesouhlasím s uvolněním</w:t>
                      </w: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tabs>
                          <w:tab w:val="left" w:pos="3960"/>
                          <w:tab w:val="right" w:pos="9360"/>
                        </w:tabs>
                        <w:ind w:right="23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884563" w:rsidRPr="00CD6A85" w:rsidRDefault="00884563" w:rsidP="00884563">
                      <w:pPr>
                        <w:ind w:left="4254" w:right="23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………....…………………………………….</w:t>
                      </w:r>
                    </w:p>
                    <w:p w:rsidR="00884563" w:rsidRPr="00CD6A85" w:rsidRDefault="00884563" w:rsidP="00884563">
                      <w:pPr>
                        <w:ind w:right="23"/>
                        <w:rPr>
                          <w:rFonts w:ascii="Times New Roman" w:hAnsi="Times New Roman"/>
                        </w:rPr>
                      </w:pP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CD6A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         podpis ředitele školy</w:t>
                      </w:r>
                    </w:p>
                    <w:p w:rsidR="007929CE" w:rsidRPr="00CD6A85" w:rsidRDefault="007929CE" w:rsidP="007929C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7929CE" w:rsidRDefault="007929CE" w:rsidP="007929CE"/>
                    <w:p w:rsidR="007929CE" w:rsidRPr="002D5198" w:rsidRDefault="007929CE" w:rsidP="007929CE">
                      <w:pPr>
                        <w:rPr>
                          <w:b/>
                          <w:sz w:val="24"/>
                        </w:rPr>
                      </w:pPr>
                    </w:p>
                    <w:p w:rsidR="007929CE" w:rsidRDefault="007929CE" w:rsidP="007929CE"/>
                    <w:p w:rsidR="007929CE" w:rsidRDefault="007929CE" w:rsidP="007929CE"/>
                    <w:p w:rsidR="007929CE" w:rsidRDefault="007929CE" w:rsidP="007929CE"/>
                    <w:p w:rsidR="007929CE" w:rsidRPr="002D5198" w:rsidRDefault="007929CE" w:rsidP="00E50B31">
                      <w:pPr>
                        <w:rPr>
                          <w:b/>
                          <w:sz w:val="24"/>
                        </w:rPr>
                      </w:pPr>
                    </w:p>
                    <w:p w:rsidR="00E50B31" w:rsidRDefault="00E50B31" w:rsidP="00E50B31">
                      <w:r>
                        <w:rPr>
                          <w:b/>
                          <w:sz w:val="36"/>
                          <w:szCs w:val="36"/>
                        </w:rPr>
                        <w:tab/>
                      </w:r>
                    </w:p>
                    <w:p w:rsidR="00E50B31" w:rsidRDefault="00E50B31" w:rsidP="00E50B31">
                      <w:pPr>
                        <w:rPr>
                          <w:b/>
                          <w:sz w:val="24"/>
                        </w:rPr>
                      </w:pPr>
                    </w:p>
                    <w:p w:rsidR="00E50B31" w:rsidRDefault="00E50B31" w:rsidP="00E50B31"/>
                    <w:p w:rsidR="00E50B31" w:rsidRDefault="00E50B31" w:rsidP="00E50B31"/>
                    <w:p w:rsidR="00E50B31" w:rsidRDefault="00E50B31" w:rsidP="00E50B31">
                      <w:pPr>
                        <w:rPr>
                          <w:b/>
                          <w:sz w:val="24"/>
                        </w:rPr>
                      </w:pPr>
                    </w:p>
                    <w:p w:rsidR="00E50B31" w:rsidRPr="00E50B31" w:rsidRDefault="00E50B31" w:rsidP="00E50B31">
                      <w:pPr>
                        <w:rPr>
                          <w:rFonts w:ascii="Arial" w:hAnsi="Arial" w:cs="Arial"/>
                        </w:rPr>
                      </w:pPr>
                    </w:p>
                    <w:p w:rsidR="00E50B31" w:rsidRPr="00E50B31" w:rsidRDefault="00E50B31" w:rsidP="00E50B31">
                      <w:pPr>
                        <w:rPr>
                          <w:rFonts w:ascii="Arial" w:hAnsi="Arial" w:cs="Arial"/>
                        </w:rPr>
                      </w:pPr>
                    </w:p>
                    <w:p w:rsidR="00E50B31" w:rsidRPr="00E50B31" w:rsidRDefault="00E50B31" w:rsidP="00E50B31">
                      <w:pPr>
                        <w:rPr>
                          <w:rFonts w:ascii="Arial" w:hAnsi="Arial" w:cs="Arial"/>
                        </w:rPr>
                      </w:pPr>
                    </w:p>
                    <w:p w:rsidR="00E50B31" w:rsidRPr="00E50B31" w:rsidRDefault="00E50B31" w:rsidP="00E50B3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E50B31" w:rsidRPr="00E50B31" w:rsidRDefault="00E50B31" w:rsidP="00E50B3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E50B31" w:rsidRPr="00E50B31" w:rsidRDefault="00E50B31" w:rsidP="00E50B3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D361EC" w:rsidRPr="00E50B31" w:rsidRDefault="00D361EC" w:rsidP="005150DF">
                      <w:pPr>
                        <w:ind w:left="4956" w:firstLine="708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361EC" w:rsidRPr="00E50B31" w:rsidRDefault="00D361EC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361EC" w:rsidRDefault="00D361EC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B31" w:rsidRPr="00E50B31" w:rsidRDefault="00E50B31" w:rsidP="005150DF">
                      <w:pPr>
                        <w:ind w:left="4956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C5866" w:rsidRDefault="00AC5866" w:rsidP="005150DF">
                      <w:pPr>
                        <w:ind w:left="4956" w:firstLine="708"/>
                      </w:pPr>
                      <w:r>
                        <w:t>…………………………………………………..</w:t>
                      </w:r>
                    </w:p>
                    <w:p w:rsidR="00AC5866" w:rsidRDefault="00AC5866" w:rsidP="00A37EA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 w:rsidR="001C6C00">
                        <w:tab/>
                      </w:r>
                      <w:r>
                        <w:t xml:space="preserve">Mgr. </w:t>
                      </w:r>
                      <w:r w:rsidR="001C6C00">
                        <w:t xml:space="preserve">Jan </w:t>
                      </w:r>
                      <w:proofErr w:type="spellStart"/>
                      <w:r w:rsidR="001C6C00">
                        <w:t>Policer</w:t>
                      </w:r>
                      <w:proofErr w:type="spellEnd"/>
                    </w:p>
                    <w:p w:rsidR="00AC5866" w:rsidRPr="00AC5866" w:rsidRDefault="001C6C00" w:rsidP="00A37EA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ředitel</w:t>
                      </w:r>
                      <w:r w:rsidR="00AC5866">
                        <w:t xml:space="preserve"> školy</w:t>
                      </w:r>
                    </w:p>
                    <w:p w:rsidR="00AC5866" w:rsidRDefault="00AC5866" w:rsidP="00A37EAC"/>
                    <w:p w:rsidR="00AC5866" w:rsidRDefault="00AC5866" w:rsidP="00A37EAC"/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</w:p>
                    <w:p w:rsidR="00AC5866" w:rsidRDefault="00AC5866" w:rsidP="00C967F3">
                      <w:pPr>
                        <w:ind w:left="4248" w:firstLine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C5866" w:rsidRDefault="00AC5866" w:rsidP="00861846">
                      <w:pPr>
                        <w:pStyle w:val="Zkladntext"/>
                        <w:ind w:left="360"/>
                      </w:pPr>
                    </w:p>
                    <w:p w:rsidR="00AC5866" w:rsidRDefault="00AC5866" w:rsidP="00861846">
                      <w:pPr>
                        <w:pStyle w:val="Zkladntext"/>
                        <w:ind w:left="360"/>
                      </w:pPr>
                    </w:p>
                    <w:p w:rsidR="00AC5866" w:rsidRDefault="00AC5866" w:rsidP="00861846">
                      <w:pPr>
                        <w:pStyle w:val="Zkladntext"/>
                        <w:ind w:left="360"/>
                      </w:pPr>
                    </w:p>
                    <w:p w:rsidR="00AC5866" w:rsidRDefault="00AC5866" w:rsidP="00861846">
                      <w:pPr>
                        <w:pStyle w:val="Zkladntext"/>
                        <w:ind w:left="360"/>
                      </w:pPr>
                    </w:p>
                    <w:p w:rsidR="00AC5866" w:rsidRDefault="00AC5866" w:rsidP="0097260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/>
                    <w:p w:rsidR="00AC5866" w:rsidRDefault="00AC5866" w:rsidP="0097260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C5866" w:rsidRPr="00BA14C8" w:rsidRDefault="00AC5866" w:rsidP="00283F3B">
                      <w:pPr>
                        <w:ind w:left="5664"/>
                      </w:pPr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F7607" w:rsidRDefault="004F7607">
      <w:pPr>
        <w:rPr>
          <w:rFonts w:ascii="Arial" w:hAnsi="Arial"/>
          <w:b/>
        </w:rPr>
      </w:pPr>
    </w:p>
    <w:p w:rsidR="004F7607" w:rsidRDefault="004F7607">
      <w:pPr>
        <w:rPr>
          <w:rFonts w:ascii="Arial" w:hAnsi="Arial"/>
          <w:b/>
        </w:rPr>
      </w:pPr>
    </w:p>
    <w:p w:rsidR="00543392" w:rsidRDefault="005C21E3">
      <w:pPr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E0C0D27" wp14:editId="2F619CB0">
                <wp:simplePos x="0" y="0"/>
                <wp:positionH relativeFrom="column">
                  <wp:posOffset>408305</wp:posOffset>
                </wp:positionH>
                <wp:positionV relativeFrom="paragraph">
                  <wp:posOffset>1204595</wp:posOffset>
                </wp:positionV>
                <wp:extent cx="5183505" cy="10287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5866" w:rsidRPr="0080236D" w:rsidRDefault="00AC5866" w:rsidP="0080236D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2.15pt;margin-top:94.85pt;width:408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" o:allowincell="f" stroked="f" strokeweight=".25pt">
                <v:textbox>
                  <w:txbxContent>
                    <w:p w:rsidR="00AC5866" w:rsidRPr="0080236D" w:rsidRDefault="00AC5866" w:rsidP="0080236D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3392" w:rsidSect="00347252">
      <w:headerReference w:type="default" r:id="rId9"/>
      <w:type w:val="continuous"/>
      <w:pgSz w:w="11906" w:h="16838" w:code="9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EC6" w:rsidRDefault="00205EC6">
      <w:r>
        <w:separator/>
      </w:r>
    </w:p>
  </w:endnote>
  <w:endnote w:type="continuationSeparator" w:id="0">
    <w:p w:rsidR="00205EC6" w:rsidRDefault="00205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8E68A25B-BD33-42ED-93A1-7EAD2A062964}"/>
    <w:embedBold r:id="rId2" w:fontKey="{325C0987-F088-4A3A-8572-CCE90D5CE837}"/>
    <w:embedItalic r:id="rId3" w:fontKey="{29FC1185-6350-43E4-80E8-3D76063905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C522977-E466-4EE9-8E18-9E4E3484F270}"/>
    <w:embedBold r:id="rId5" w:fontKey="{05E4B101-A52E-4142-8499-0F78E9808A2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6" w:fontKey="{7C84813D-EC05-46AF-A266-550ACAC053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8838029-D415-4EBB-9742-41CA7944EA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F819D7BC-BC68-401E-B952-9D798DCA88A8}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  <w:embedRegular r:id="rId9" w:fontKey="{5960BA09-C599-4170-8926-C9BB81AA6C7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1C7E2BF3-725A-4130-896A-6CD88C41A4F7}"/>
    <w:embedItalic r:id="rId11" w:fontKey="{19CC5809-0754-4D3C-97E6-0DDD0778B78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2" w:fontKey="{04136555-99DF-479F-89D9-CD6FF3F44009}"/>
    <w:embedBold r:id="rId13" w:fontKey="{6EEB93CF-EE88-4505-B289-BF0325E61188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4" w:fontKey="{31D66EDF-889B-4977-96DE-0298E94604F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5" w:fontKey="{A092A452-4659-433C-A810-3ABE983C99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EC6" w:rsidRDefault="00205EC6">
      <w:r>
        <w:separator/>
      </w:r>
    </w:p>
  </w:footnote>
  <w:footnote w:type="continuationSeparator" w:id="0">
    <w:p w:rsidR="00205EC6" w:rsidRDefault="00205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866" w:rsidRDefault="00AC5866" w:rsidP="00751585">
    <w:pPr>
      <w:pStyle w:val="Zhlav"/>
      <w:jc w:val="center"/>
      <w:rPr>
        <w:rFonts w:ascii="Book Antiqua" w:hAnsi="Book Antiqua"/>
        <w:sz w:val="40"/>
        <w:szCs w:val="40"/>
      </w:rPr>
    </w:pPr>
    <w:r w:rsidRPr="00FF7CCC">
      <w:rPr>
        <w:rFonts w:ascii="Book Antiqua" w:hAnsi="Book Antiqua"/>
        <w:sz w:val="40"/>
        <w:szCs w:val="40"/>
      </w:rPr>
      <w:t>Základní škola a Mateřská škola, Česká Lípa,</w:t>
    </w:r>
  </w:p>
  <w:p w:rsidR="00AC5866" w:rsidRPr="00FF7CCC" w:rsidRDefault="00AC5866" w:rsidP="00227735">
    <w:pPr>
      <w:pStyle w:val="Zhlav"/>
      <w:tabs>
        <w:tab w:val="center" w:pos="4819"/>
        <w:tab w:val="right" w:pos="9638"/>
      </w:tabs>
      <w:rPr>
        <w:rFonts w:ascii="Book Antiqua" w:hAnsi="Book Antiqua"/>
        <w:sz w:val="40"/>
        <w:szCs w:val="40"/>
      </w:rPr>
    </w:pPr>
    <w:r>
      <w:rPr>
        <w:rFonts w:ascii="Book Antiqua" w:hAnsi="Book Antiqua"/>
        <w:sz w:val="40"/>
        <w:szCs w:val="40"/>
      </w:rPr>
      <w:tab/>
    </w:r>
    <w:r w:rsidRPr="00FF7CCC">
      <w:rPr>
        <w:rFonts w:ascii="Book Antiqua" w:hAnsi="Book Antiqua"/>
        <w:sz w:val="40"/>
        <w:szCs w:val="40"/>
      </w:rPr>
      <w:t xml:space="preserve"> Jižní 1903, příspěvková organizace     </w:t>
    </w:r>
    <w:r>
      <w:rPr>
        <w:rFonts w:ascii="Book Antiqua" w:hAnsi="Book Antiqua"/>
        <w:sz w:val="40"/>
        <w:szCs w:val="40"/>
      </w:rPr>
      <w:tab/>
    </w:r>
    <w:r>
      <w:rPr>
        <w:rFonts w:ascii="Book Antiqua" w:hAnsi="Book Antiqua"/>
        <w:sz w:val="40"/>
        <w:szCs w:val="40"/>
      </w:rPr>
      <w:tab/>
    </w:r>
  </w:p>
  <w:p w:rsidR="00AC5866" w:rsidRDefault="00884563" w:rsidP="00751585">
    <w:pPr>
      <w:pStyle w:val="Zhlav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58DC6A6" wp14:editId="2B0A73B2">
          <wp:simplePos x="0" y="0"/>
          <wp:positionH relativeFrom="column">
            <wp:posOffset>2987040</wp:posOffset>
          </wp:positionH>
          <wp:positionV relativeFrom="paragraph">
            <wp:posOffset>177800</wp:posOffset>
          </wp:positionV>
          <wp:extent cx="509270" cy="534670"/>
          <wp:effectExtent l="0" t="0" r="5080" b="0"/>
          <wp:wrapNone/>
          <wp:docPr id="5" name="Obrázek 5" descr="http://www.zsjizni.clnet.cz/sites/default/files/rod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ttp://www.zsjizni.clnet.cz/sites/default/files/rodice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</w:rPr>
      <w:drawing>
        <wp:anchor distT="0" distB="0" distL="114300" distR="114300" simplePos="0" relativeHeight="251658240" behindDoc="0" locked="0" layoutInCell="1" allowOverlap="1" wp14:anchorId="2BFAADDF" wp14:editId="4AED1D67">
          <wp:simplePos x="0" y="0"/>
          <wp:positionH relativeFrom="column">
            <wp:posOffset>2021840</wp:posOffset>
          </wp:positionH>
          <wp:positionV relativeFrom="paragraph">
            <wp:posOffset>182245</wp:posOffset>
          </wp:positionV>
          <wp:extent cx="758825" cy="534670"/>
          <wp:effectExtent l="0" t="0" r="3175" b="0"/>
          <wp:wrapNone/>
          <wp:docPr id="4" name="Obrázek 4" descr="http://www.zsjizni.clnet.cz/sites/default/files/a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ttp://www.zsjizni.clnet.cz/sites/default/files/a_0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866" w:rsidRPr="00DA013D">
      <w:rPr>
        <w:rFonts w:ascii="Book Antiqua" w:hAnsi="Book Antiqua"/>
        <w:sz w:val="24"/>
        <w:szCs w:val="24"/>
      </w:rPr>
      <w:t>Adresa: Jižní 1903 Česká Lípa 47001</w:t>
    </w:r>
    <w:r w:rsidR="00AC5866">
      <w:rPr>
        <w:rFonts w:ascii="Book Antiqua" w:hAnsi="Book Antiqua"/>
        <w:sz w:val="24"/>
        <w:szCs w:val="24"/>
      </w:rPr>
      <w:t xml:space="preserve">, </w:t>
    </w:r>
    <w:r w:rsidR="00AC5866">
      <w:rPr>
        <w:rFonts w:ascii="Book Antiqua" w:hAnsi="Book Antiqua"/>
        <w:sz w:val="24"/>
        <w:szCs w:val="24"/>
      </w:rPr>
      <w:tab/>
    </w:r>
    <w:r w:rsidR="00AC5866">
      <w:rPr>
        <w:rFonts w:ascii="Book Antiqua" w:hAnsi="Book Antiqua"/>
        <w:sz w:val="24"/>
        <w:szCs w:val="24"/>
      </w:rPr>
      <w:tab/>
      <w:t>Ředitelna Tel/fax: 487829321</w:t>
    </w:r>
  </w:p>
  <w:p w:rsidR="00AC5866" w:rsidRPr="00347252" w:rsidRDefault="00C34370" w:rsidP="00751585">
    <w:pPr>
      <w:pStyle w:val="Zhlav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t>e</w:t>
    </w:r>
    <w:r w:rsidRPr="00347252">
      <w:rPr>
        <w:rFonts w:ascii="Book Antiqua" w:hAnsi="Book Antiqua"/>
        <w:sz w:val="24"/>
        <w:szCs w:val="24"/>
      </w:rPr>
      <w:t>-mail:zsjizni@seznam.cz</w:t>
    </w:r>
    <w:r w:rsidR="00AC5866" w:rsidRPr="00347252">
      <w:rPr>
        <w:rFonts w:ascii="Book Antiqua" w:hAnsi="Book Antiqua"/>
        <w:sz w:val="24"/>
        <w:szCs w:val="24"/>
      </w:rPr>
      <w:tab/>
    </w:r>
    <w:r w:rsidR="00AC5866" w:rsidRPr="00347252">
      <w:rPr>
        <w:rFonts w:ascii="Book Antiqua" w:hAnsi="Book Antiqua"/>
        <w:sz w:val="24"/>
        <w:szCs w:val="24"/>
      </w:rPr>
      <w:tab/>
      <w:t>kancelář tel: 4878</w:t>
    </w:r>
    <w:r w:rsidR="00AC5866">
      <w:rPr>
        <w:rFonts w:ascii="Book Antiqua" w:hAnsi="Book Antiqua"/>
        <w:sz w:val="24"/>
        <w:szCs w:val="24"/>
      </w:rPr>
      <w:t>29320</w:t>
    </w:r>
  </w:p>
  <w:p w:rsidR="00D864FC" w:rsidRDefault="00D864FC" w:rsidP="00751585">
    <w:pPr>
      <w:pStyle w:val="Zhlav"/>
      <w:rPr>
        <w:rFonts w:ascii="Arial" w:hAnsi="Arial"/>
      </w:rPr>
    </w:pPr>
    <w:r>
      <w:rPr>
        <w:rFonts w:ascii="Arial" w:hAnsi="Arial"/>
      </w:rPr>
      <w:t xml:space="preserve">č. účtu: </w:t>
    </w:r>
    <w:r w:rsidR="00AC5866" w:rsidRPr="00347252">
      <w:rPr>
        <w:rFonts w:ascii="Arial" w:hAnsi="Arial"/>
      </w:rPr>
      <w:t>41123-824/0600</w:t>
    </w:r>
    <w:r w:rsidRPr="00D864FC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ab/>
    </w:r>
    <w:r>
      <w:rPr>
        <w:rFonts w:ascii="Book Antiqua" w:hAnsi="Book Antiqua"/>
        <w:sz w:val="24"/>
        <w:szCs w:val="24"/>
      </w:rPr>
      <w:tab/>
    </w:r>
    <w:r w:rsidRPr="00347252">
      <w:rPr>
        <w:rFonts w:ascii="Book Antiqua" w:hAnsi="Book Antiqua"/>
        <w:sz w:val="24"/>
        <w:szCs w:val="24"/>
      </w:rPr>
      <w:t>Školní jídelna tel: 487</w:t>
    </w:r>
    <w:r>
      <w:rPr>
        <w:rFonts w:ascii="Book Antiqua" w:hAnsi="Book Antiqua"/>
        <w:sz w:val="24"/>
        <w:szCs w:val="24"/>
      </w:rPr>
      <w:t>829326</w:t>
    </w:r>
  </w:p>
  <w:p w:rsidR="00AC5866" w:rsidRPr="00347252" w:rsidRDefault="00D864FC" w:rsidP="00751585">
    <w:pPr>
      <w:pStyle w:val="Zhlav"/>
      <w:rPr>
        <w:rFonts w:ascii="Book Antiqua" w:hAnsi="Book Antiqua"/>
        <w:sz w:val="24"/>
        <w:szCs w:val="24"/>
      </w:rPr>
    </w:pPr>
    <w:r w:rsidRPr="00CE6930">
      <w:rPr>
        <w:rFonts w:ascii="Arial" w:hAnsi="Arial"/>
      </w:rPr>
      <w:t>IČO</w:t>
    </w:r>
    <w:r>
      <w:rPr>
        <w:rFonts w:ascii="Arial" w:hAnsi="Arial"/>
        <w:b/>
      </w:rPr>
      <w:t>:</w:t>
    </w:r>
    <w:r w:rsidRPr="00347252">
      <w:rPr>
        <w:rFonts w:ascii="Arial" w:hAnsi="Arial"/>
      </w:rPr>
      <w:t xml:space="preserve"> 48283088</w:t>
    </w:r>
    <w:r w:rsidR="00AC5866" w:rsidRPr="00347252">
      <w:rPr>
        <w:rFonts w:ascii="Book Antiqua" w:hAnsi="Book Antiqua"/>
        <w:sz w:val="24"/>
        <w:szCs w:val="24"/>
      </w:rPr>
      <w:tab/>
    </w:r>
    <w:r w:rsidR="00AC5866" w:rsidRPr="00347252">
      <w:rPr>
        <w:rFonts w:ascii="Book Antiqua" w:hAnsi="Book Antiqua"/>
        <w:sz w:val="24"/>
        <w:szCs w:val="24"/>
      </w:rPr>
      <w:tab/>
    </w:r>
    <w:r w:rsidR="00C34370">
      <w:rPr>
        <w:rFonts w:ascii="Book Antiqua" w:hAnsi="Book Antiqua"/>
      </w:rPr>
      <w:t>MŠ tel: 487871135</w:t>
    </w:r>
    <w:r>
      <w:rPr>
        <w:rFonts w:ascii="Book Antiqua" w:hAnsi="Book Antiqu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6726"/>
    <w:multiLevelType w:val="hybridMultilevel"/>
    <w:tmpl w:val="E8AE0A6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7B7BFE"/>
    <w:multiLevelType w:val="hybridMultilevel"/>
    <w:tmpl w:val="C01EB4C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960B06"/>
    <w:multiLevelType w:val="hybridMultilevel"/>
    <w:tmpl w:val="B3DC841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D50FDE"/>
    <w:multiLevelType w:val="hybridMultilevel"/>
    <w:tmpl w:val="185A9F74"/>
    <w:lvl w:ilvl="0" w:tplc="D9B0C1B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84" w:hanging="360"/>
      </w:pPr>
    </w:lvl>
    <w:lvl w:ilvl="2" w:tplc="0405001B" w:tentative="1">
      <w:start w:val="1"/>
      <w:numFmt w:val="lowerRoman"/>
      <w:lvlText w:val="%3."/>
      <w:lvlJc w:val="right"/>
      <w:pPr>
        <w:ind w:left="2004" w:hanging="180"/>
      </w:pPr>
    </w:lvl>
    <w:lvl w:ilvl="3" w:tplc="0405000F" w:tentative="1">
      <w:start w:val="1"/>
      <w:numFmt w:val="decimal"/>
      <w:lvlText w:val="%4."/>
      <w:lvlJc w:val="left"/>
      <w:pPr>
        <w:ind w:left="2724" w:hanging="360"/>
      </w:pPr>
    </w:lvl>
    <w:lvl w:ilvl="4" w:tplc="04050019" w:tentative="1">
      <w:start w:val="1"/>
      <w:numFmt w:val="lowerLetter"/>
      <w:lvlText w:val="%5."/>
      <w:lvlJc w:val="left"/>
      <w:pPr>
        <w:ind w:left="3444" w:hanging="360"/>
      </w:pPr>
    </w:lvl>
    <w:lvl w:ilvl="5" w:tplc="0405001B" w:tentative="1">
      <w:start w:val="1"/>
      <w:numFmt w:val="lowerRoman"/>
      <w:lvlText w:val="%6."/>
      <w:lvlJc w:val="right"/>
      <w:pPr>
        <w:ind w:left="4164" w:hanging="180"/>
      </w:pPr>
    </w:lvl>
    <w:lvl w:ilvl="6" w:tplc="0405000F" w:tentative="1">
      <w:start w:val="1"/>
      <w:numFmt w:val="decimal"/>
      <w:lvlText w:val="%7."/>
      <w:lvlJc w:val="left"/>
      <w:pPr>
        <w:ind w:left="4884" w:hanging="360"/>
      </w:pPr>
    </w:lvl>
    <w:lvl w:ilvl="7" w:tplc="04050019" w:tentative="1">
      <w:start w:val="1"/>
      <w:numFmt w:val="lowerLetter"/>
      <w:lvlText w:val="%8."/>
      <w:lvlJc w:val="left"/>
      <w:pPr>
        <w:ind w:left="5604" w:hanging="360"/>
      </w:pPr>
    </w:lvl>
    <w:lvl w:ilvl="8" w:tplc="0405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4">
    <w:nsid w:val="4867670F"/>
    <w:multiLevelType w:val="hybridMultilevel"/>
    <w:tmpl w:val="73F4CAD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8213CA"/>
    <w:multiLevelType w:val="hybridMultilevel"/>
    <w:tmpl w:val="84B20A3E"/>
    <w:lvl w:ilvl="0" w:tplc="0F7083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8A0018"/>
    <w:multiLevelType w:val="hybridMultilevel"/>
    <w:tmpl w:val="7518AA2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B9F58A9"/>
    <w:multiLevelType w:val="hybridMultilevel"/>
    <w:tmpl w:val="7DFCC8D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AFB"/>
    <w:rsid w:val="00030FA4"/>
    <w:rsid w:val="000464F8"/>
    <w:rsid w:val="00062F41"/>
    <w:rsid w:val="000651A9"/>
    <w:rsid w:val="00065315"/>
    <w:rsid w:val="00073C43"/>
    <w:rsid w:val="000816ED"/>
    <w:rsid w:val="00081CBE"/>
    <w:rsid w:val="00085A91"/>
    <w:rsid w:val="000B2742"/>
    <w:rsid w:val="000B4DC4"/>
    <w:rsid w:val="000C3AB2"/>
    <w:rsid w:val="000D2E46"/>
    <w:rsid w:val="000E0272"/>
    <w:rsid w:val="000F4DEA"/>
    <w:rsid w:val="00124086"/>
    <w:rsid w:val="00125F5B"/>
    <w:rsid w:val="0012738E"/>
    <w:rsid w:val="00127E9E"/>
    <w:rsid w:val="0013635B"/>
    <w:rsid w:val="00160B56"/>
    <w:rsid w:val="00164E2E"/>
    <w:rsid w:val="001659C0"/>
    <w:rsid w:val="00176468"/>
    <w:rsid w:val="00191563"/>
    <w:rsid w:val="00196BFB"/>
    <w:rsid w:val="00197F26"/>
    <w:rsid w:val="001A2912"/>
    <w:rsid w:val="001B0848"/>
    <w:rsid w:val="001B45BF"/>
    <w:rsid w:val="001B7C4F"/>
    <w:rsid w:val="001C37D0"/>
    <w:rsid w:val="001C6C00"/>
    <w:rsid w:val="001D6493"/>
    <w:rsid w:val="001E7E07"/>
    <w:rsid w:val="001F236D"/>
    <w:rsid w:val="001F3B8B"/>
    <w:rsid w:val="001F4018"/>
    <w:rsid w:val="00205EC6"/>
    <w:rsid w:val="00207D9C"/>
    <w:rsid w:val="002111D4"/>
    <w:rsid w:val="00215E31"/>
    <w:rsid w:val="00227735"/>
    <w:rsid w:val="00253F5B"/>
    <w:rsid w:val="00255A9A"/>
    <w:rsid w:val="00283F3B"/>
    <w:rsid w:val="002954F7"/>
    <w:rsid w:val="002A0973"/>
    <w:rsid w:val="002B1332"/>
    <w:rsid w:val="002C2843"/>
    <w:rsid w:val="002C4254"/>
    <w:rsid w:val="002C5CF3"/>
    <w:rsid w:val="003001E7"/>
    <w:rsid w:val="003007A2"/>
    <w:rsid w:val="00303551"/>
    <w:rsid w:val="00341724"/>
    <w:rsid w:val="00342A88"/>
    <w:rsid w:val="0034393C"/>
    <w:rsid w:val="00347252"/>
    <w:rsid w:val="003477FD"/>
    <w:rsid w:val="00347C4C"/>
    <w:rsid w:val="00347E01"/>
    <w:rsid w:val="0035686C"/>
    <w:rsid w:val="0035698E"/>
    <w:rsid w:val="00361DD4"/>
    <w:rsid w:val="003740B0"/>
    <w:rsid w:val="00394333"/>
    <w:rsid w:val="003A0F90"/>
    <w:rsid w:val="003A1D62"/>
    <w:rsid w:val="003B00F1"/>
    <w:rsid w:val="003D21A9"/>
    <w:rsid w:val="003F0CEC"/>
    <w:rsid w:val="0040281A"/>
    <w:rsid w:val="00403723"/>
    <w:rsid w:val="0040483E"/>
    <w:rsid w:val="004058DC"/>
    <w:rsid w:val="004222EF"/>
    <w:rsid w:val="00452509"/>
    <w:rsid w:val="00476240"/>
    <w:rsid w:val="004868B8"/>
    <w:rsid w:val="004A329C"/>
    <w:rsid w:val="004A596D"/>
    <w:rsid w:val="004A760D"/>
    <w:rsid w:val="004C7DE7"/>
    <w:rsid w:val="004D1515"/>
    <w:rsid w:val="004D4E6C"/>
    <w:rsid w:val="004D6131"/>
    <w:rsid w:val="004E686D"/>
    <w:rsid w:val="004F4089"/>
    <w:rsid w:val="004F43C9"/>
    <w:rsid w:val="004F7607"/>
    <w:rsid w:val="00506D48"/>
    <w:rsid w:val="005150DF"/>
    <w:rsid w:val="0052508A"/>
    <w:rsid w:val="005278CB"/>
    <w:rsid w:val="00543392"/>
    <w:rsid w:val="0055157B"/>
    <w:rsid w:val="0055634F"/>
    <w:rsid w:val="005569F4"/>
    <w:rsid w:val="00557ADC"/>
    <w:rsid w:val="00566675"/>
    <w:rsid w:val="00572479"/>
    <w:rsid w:val="00574650"/>
    <w:rsid w:val="00574D65"/>
    <w:rsid w:val="0058707F"/>
    <w:rsid w:val="00592DE1"/>
    <w:rsid w:val="005A1C99"/>
    <w:rsid w:val="005B2945"/>
    <w:rsid w:val="005B71E5"/>
    <w:rsid w:val="005B7864"/>
    <w:rsid w:val="005C21E3"/>
    <w:rsid w:val="005C4BD4"/>
    <w:rsid w:val="005D2753"/>
    <w:rsid w:val="005F52FA"/>
    <w:rsid w:val="006076C6"/>
    <w:rsid w:val="00632CBD"/>
    <w:rsid w:val="00633AFB"/>
    <w:rsid w:val="006439D9"/>
    <w:rsid w:val="00653FAC"/>
    <w:rsid w:val="00665A7F"/>
    <w:rsid w:val="0068128F"/>
    <w:rsid w:val="006A5B72"/>
    <w:rsid w:val="006A5D64"/>
    <w:rsid w:val="006A6978"/>
    <w:rsid w:val="006B26ED"/>
    <w:rsid w:val="006B2FA1"/>
    <w:rsid w:val="006B47C4"/>
    <w:rsid w:val="006E3BB3"/>
    <w:rsid w:val="006E6A33"/>
    <w:rsid w:val="006F3528"/>
    <w:rsid w:val="006F5159"/>
    <w:rsid w:val="00700F22"/>
    <w:rsid w:val="00702A1C"/>
    <w:rsid w:val="00721B48"/>
    <w:rsid w:val="00725017"/>
    <w:rsid w:val="00736451"/>
    <w:rsid w:val="00751585"/>
    <w:rsid w:val="00757732"/>
    <w:rsid w:val="007658E8"/>
    <w:rsid w:val="00770995"/>
    <w:rsid w:val="007806D5"/>
    <w:rsid w:val="007929CE"/>
    <w:rsid w:val="007C36E3"/>
    <w:rsid w:val="007D642E"/>
    <w:rsid w:val="007F2636"/>
    <w:rsid w:val="0080236D"/>
    <w:rsid w:val="008044E7"/>
    <w:rsid w:val="00805BC0"/>
    <w:rsid w:val="008112CB"/>
    <w:rsid w:val="0082181B"/>
    <w:rsid w:val="00844519"/>
    <w:rsid w:val="0084466A"/>
    <w:rsid w:val="00847A0B"/>
    <w:rsid w:val="00850521"/>
    <w:rsid w:val="00853B25"/>
    <w:rsid w:val="00861846"/>
    <w:rsid w:val="00865B47"/>
    <w:rsid w:val="008760E5"/>
    <w:rsid w:val="00884563"/>
    <w:rsid w:val="008914C6"/>
    <w:rsid w:val="00893DAC"/>
    <w:rsid w:val="008A744A"/>
    <w:rsid w:val="008D2EA9"/>
    <w:rsid w:val="008D7AFB"/>
    <w:rsid w:val="008E4FC3"/>
    <w:rsid w:val="008F5AEC"/>
    <w:rsid w:val="00900295"/>
    <w:rsid w:val="00905837"/>
    <w:rsid w:val="009066CC"/>
    <w:rsid w:val="00921A6E"/>
    <w:rsid w:val="00937B84"/>
    <w:rsid w:val="00967510"/>
    <w:rsid w:val="00970B5F"/>
    <w:rsid w:val="0097260B"/>
    <w:rsid w:val="0098629F"/>
    <w:rsid w:val="00996AD2"/>
    <w:rsid w:val="00997B33"/>
    <w:rsid w:val="009A56E8"/>
    <w:rsid w:val="009A7F2B"/>
    <w:rsid w:val="009B2FCE"/>
    <w:rsid w:val="009C16F4"/>
    <w:rsid w:val="009D57B7"/>
    <w:rsid w:val="009D7473"/>
    <w:rsid w:val="009E27C6"/>
    <w:rsid w:val="009E2D89"/>
    <w:rsid w:val="009E33CA"/>
    <w:rsid w:val="00A1374F"/>
    <w:rsid w:val="00A336DD"/>
    <w:rsid w:val="00A365CD"/>
    <w:rsid w:val="00A37EAC"/>
    <w:rsid w:val="00A41131"/>
    <w:rsid w:val="00A44E5B"/>
    <w:rsid w:val="00A701D4"/>
    <w:rsid w:val="00A72F57"/>
    <w:rsid w:val="00A822D2"/>
    <w:rsid w:val="00A84365"/>
    <w:rsid w:val="00A84FC8"/>
    <w:rsid w:val="00A91970"/>
    <w:rsid w:val="00A96941"/>
    <w:rsid w:val="00AB1C78"/>
    <w:rsid w:val="00AC5866"/>
    <w:rsid w:val="00AD4587"/>
    <w:rsid w:val="00AE7091"/>
    <w:rsid w:val="00AF584F"/>
    <w:rsid w:val="00B0494D"/>
    <w:rsid w:val="00B14F88"/>
    <w:rsid w:val="00B2732A"/>
    <w:rsid w:val="00B3422B"/>
    <w:rsid w:val="00B344E0"/>
    <w:rsid w:val="00B67F64"/>
    <w:rsid w:val="00B758EC"/>
    <w:rsid w:val="00B81623"/>
    <w:rsid w:val="00B97CDB"/>
    <w:rsid w:val="00BA14C8"/>
    <w:rsid w:val="00BA2644"/>
    <w:rsid w:val="00BC11D3"/>
    <w:rsid w:val="00BC6E02"/>
    <w:rsid w:val="00BC7172"/>
    <w:rsid w:val="00BD442C"/>
    <w:rsid w:val="00BE6F58"/>
    <w:rsid w:val="00BF4991"/>
    <w:rsid w:val="00C03EEF"/>
    <w:rsid w:val="00C32092"/>
    <w:rsid w:val="00C34370"/>
    <w:rsid w:val="00C57E6E"/>
    <w:rsid w:val="00C64862"/>
    <w:rsid w:val="00C65A01"/>
    <w:rsid w:val="00C726D9"/>
    <w:rsid w:val="00C73B1A"/>
    <w:rsid w:val="00C76605"/>
    <w:rsid w:val="00C924DF"/>
    <w:rsid w:val="00C93C9A"/>
    <w:rsid w:val="00C967F3"/>
    <w:rsid w:val="00CA4CA5"/>
    <w:rsid w:val="00CA5D77"/>
    <w:rsid w:val="00CC0252"/>
    <w:rsid w:val="00CC634D"/>
    <w:rsid w:val="00CC647C"/>
    <w:rsid w:val="00CC7716"/>
    <w:rsid w:val="00CD6A85"/>
    <w:rsid w:val="00CE6930"/>
    <w:rsid w:val="00CF5897"/>
    <w:rsid w:val="00D361EC"/>
    <w:rsid w:val="00D81BA1"/>
    <w:rsid w:val="00D85C96"/>
    <w:rsid w:val="00D864FC"/>
    <w:rsid w:val="00D9017D"/>
    <w:rsid w:val="00D96F24"/>
    <w:rsid w:val="00D974DE"/>
    <w:rsid w:val="00DA013D"/>
    <w:rsid w:val="00DC0824"/>
    <w:rsid w:val="00DE0EC2"/>
    <w:rsid w:val="00DE496B"/>
    <w:rsid w:val="00DE6326"/>
    <w:rsid w:val="00E013D5"/>
    <w:rsid w:val="00E24330"/>
    <w:rsid w:val="00E272BA"/>
    <w:rsid w:val="00E46C3F"/>
    <w:rsid w:val="00E50B31"/>
    <w:rsid w:val="00E563AE"/>
    <w:rsid w:val="00E73C75"/>
    <w:rsid w:val="00E769F9"/>
    <w:rsid w:val="00E83779"/>
    <w:rsid w:val="00E92B94"/>
    <w:rsid w:val="00EA52DB"/>
    <w:rsid w:val="00EB106B"/>
    <w:rsid w:val="00EC5FA6"/>
    <w:rsid w:val="00EF29EC"/>
    <w:rsid w:val="00EF43F7"/>
    <w:rsid w:val="00F200B9"/>
    <w:rsid w:val="00F304CD"/>
    <w:rsid w:val="00F449EB"/>
    <w:rsid w:val="00F54A49"/>
    <w:rsid w:val="00F71521"/>
    <w:rsid w:val="00F74255"/>
    <w:rsid w:val="00F81CD3"/>
    <w:rsid w:val="00F910A7"/>
    <w:rsid w:val="00F917F2"/>
    <w:rsid w:val="00F92D55"/>
    <w:rsid w:val="00FA34AD"/>
    <w:rsid w:val="00FA6138"/>
    <w:rsid w:val="00FB68B6"/>
    <w:rsid w:val="00FE14C5"/>
    <w:rsid w:val="00FF09B0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Tahoma" w:hAnsi="Tahoma"/>
      <w:spacing w:val="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jc w:val="both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D96F24"/>
    <w:rPr>
      <w:rFonts w:cs="Tahoma"/>
      <w:sz w:val="16"/>
      <w:szCs w:val="16"/>
    </w:rPr>
  </w:style>
  <w:style w:type="character" w:styleId="Hypertextovodkaz">
    <w:name w:val="Hyperlink"/>
    <w:rsid w:val="00757732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BC6E02"/>
  </w:style>
  <w:style w:type="paragraph" w:styleId="Normlnweb">
    <w:name w:val="Normal (Web)"/>
    <w:basedOn w:val="Normln"/>
    <w:uiPriority w:val="99"/>
    <w:rsid w:val="00C57E6E"/>
    <w:pPr>
      <w:spacing w:before="100" w:beforeAutospacing="1" w:after="119"/>
    </w:pPr>
    <w:rPr>
      <w:rFonts w:ascii="Times New Roman" w:hAnsi="Times New Roman"/>
      <w:spacing w:val="0"/>
      <w:sz w:val="24"/>
      <w:szCs w:val="24"/>
    </w:rPr>
  </w:style>
  <w:style w:type="character" w:customStyle="1" w:styleId="quote12">
    <w:name w:val="quote12"/>
    <w:rsid w:val="00197F26"/>
    <w:rPr>
      <w:color w:val="00468E"/>
    </w:rPr>
  </w:style>
  <w:style w:type="paragraph" w:styleId="Zkladntext">
    <w:name w:val="Body Text"/>
    <w:basedOn w:val="Normln"/>
    <w:rsid w:val="00861846"/>
    <w:pPr>
      <w:spacing w:after="120"/>
    </w:pPr>
  </w:style>
  <w:style w:type="character" w:styleId="Siln">
    <w:name w:val="Strong"/>
    <w:qFormat/>
    <w:rsid w:val="009E27C6"/>
    <w:rPr>
      <w:b/>
      <w:bCs/>
    </w:rPr>
  </w:style>
  <w:style w:type="paragraph" w:styleId="Odstavecseseznamem">
    <w:name w:val="List Paragraph"/>
    <w:basedOn w:val="Normln"/>
    <w:uiPriority w:val="34"/>
    <w:qFormat/>
    <w:rsid w:val="00D361EC"/>
    <w:pPr>
      <w:ind w:left="720"/>
      <w:contextualSpacing/>
    </w:pPr>
  </w:style>
  <w:style w:type="paragraph" w:styleId="Nzev">
    <w:name w:val="Title"/>
    <w:basedOn w:val="Normln"/>
    <w:next w:val="Podtitul"/>
    <w:link w:val="NzevChar"/>
    <w:qFormat/>
    <w:rsid w:val="00884563"/>
    <w:pPr>
      <w:suppressAutoHyphens/>
      <w:jc w:val="center"/>
    </w:pPr>
    <w:rPr>
      <w:rFonts w:ascii="Arial Black" w:hAnsi="Arial Black"/>
      <w:spacing w:val="0"/>
      <w:sz w:val="28"/>
      <w:szCs w:val="24"/>
      <w:lang w:eastAsia="ar-SA"/>
    </w:rPr>
  </w:style>
  <w:style w:type="character" w:customStyle="1" w:styleId="NzevChar">
    <w:name w:val="Název Char"/>
    <w:basedOn w:val="Standardnpsmoodstavce"/>
    <w:link w:val="Nzev"/>
    <w:rsid w:val="00884563"/>
    <w:rPr>
      <w:rFonts w:ascii="Arial Black" w:hAnsi="Arial Black"/>
      <w:sz w:val="28"/>
      <w:szCs w:val="24"/>
      <w:lang w:eastAsia="ar-SA"/>
    </w:rPr>
  </w:style>
  <w:style w:type="paragraph" w:styleId="Podtitul">
    <w:name w:val="Subtitle"/>
    <w:basedOn w:val="Normln"/>
    <w:next w:val="Normln"/>
    <w:link w:val="PodtitulChar"/>
    <w:qFormat/>
    <w:rsid w:val="008845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rsid w:val="008845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Tahoma" w:hAnsi="Tahoma"/>
      <w:spacing w:val="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jc w:val="both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D96F24"/>
    <w:rPr>
      <w:rFonts w:cs="Tahoma"/>
      <w:sz w:val="16"/>
      <w:szCs w:val="16"/>
    </w:rPr>
  </w:style>
  <w:style w:type="character" w:styleId="Hypertextovodkaz">
    <w:name w:val="Hyperlink"/>
    <w:rsid w:val="00757732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BC6E02"/>
  </w:style>
  <w:style w:type="paragraph" w:styleId="Normlnweb">
    <w:name w:val="Normal (Web)"/>
    <w:basedOn w:val="Normln"/>
    <w:uiPriority w:val="99"/>
    <w:rsid w:val="00C57E6E"/>
    <w:pPr>
      <w:spacing w:before="100" w:beforeAutospacing="1" w:after="119"/>
    </w:pPr>
    <w:rPr>
      <w:rFonts w:ascii="Times New Roman" w:hAnsi="Times New Roman"/>
      <w:spacing w:val="0"/>
      <w:sz w:val="24"/>
      <w:szCs w:val="24"/>
    </w:rPr>
  </w:style>
  <w:style w:type="character" w:customStyle="1" w:styleId="quote12">
    <w:name w:val="quote12"/>
    <w:rsid w:val="00197F26"/>
    <w:rPr>
      <w:color w:val="00468E"/>
    </w:rPr>
  </w:style>
  <w:style w:type="paragraph" w:styleId="Zkladntext">
    <w:name w:val="Body Text"/>
    <w:basedOn w:val="Normln"/>
    <w:rsid w:val="00861846"/>
    <w:pPr>
      <w:spacing w:after="120"/>
    </w:pPr>
  </w:style>
  <w:style w:type="character" w:styleId="Siln">
    <w:name w:val="Strong"/>
    <w:qFormat/>
    <w:rsid w:val="009E27C6"/>
    <w:rPr>
      <w:b/>
      <w:bCs/>
    </w:rPr>
  </w:style>
  <w:style w:type="paragraph" w:styleId="Odstavecseseznamem">
    <w:name w:val="List Paragraph"/>
    <w:basedOn w:val="Normln"/>
    <w:uiPriority w:val="34"/>
    <w:qFormat/>
    <w:rsid w:val="00D361EC"/>
    <w:pPr>
      <w:ind w:left="720"/>
      <w:contextualSpacing/>
    </w:pPr>
  </w:style>
  <w:style w:type="paragraph" w:styleId="Nzev">
    <w:name w:val="Title"/>
    <w:basedOn w:val="Normln"/>
    <w:next w:val="Podtitul"/>
    <w:link w:val="NzevChar"/>
    <w:qFormat/>
    <w:rsid w:val="00884563"/>
    <w:pPr>
      <w:suppressAutoHyphens/>
      <w:jc w:val="center"/>
    </w:pPr>
    <w:rPr>
      <w:rFonts w:ascii="Arial Black" w:hAnsi="Arial Black"/>
      <w:spacing w:val="0"/>
      <w:sz w:val="28"/>
      <w:szCs w:val="24"/>
      <w:lang w:eastAsia="ar-SA"/>
    </w:rPr>
  </w:style>
  <w:style w:type="character" w:customStyle="1" w:styleId="NzevChar">
    <w:name w:val="Název Char"/>
    <w:basedOn w:val="Standardnpsmoodstavce"/>
    <w:link w:val="Nzev"/>
    <w:rsid w:val="00884563"/>
    <w:rPr>
      <w:rFonts w:ascii="Arial Black" w:hAnsi="Arial Black"/>
      <w:sz w:val="28"/>
      <w:szCs w:val="24"/>
      <w:lang w:eastAsia="ar-SA"/>
    </w:rPr>
  </w:style>
  <w:style w:type="paragraph" w:styleId="Podtitul">
    <w:name w:val="Subtitle"/>
    <w:basedOn w:val="Normln"/>
    <w:next w:val="Normln"/>
    <w:link w:val="PodtitulChar"/>
    <w:qFormat/>
    <w:rsid w:val="008845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rsid w:val="008845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5593">
              <w:marLeft w:val="0"/>
              <w:marRight w:val="0"/>
              <w:marTop w:val="0"/>
              <w:marBottom w:val="0"/>
              <w:divBdr>
                <w:top w:val="single" w:sz="6" w:space="0" w:color="5A5B3C"/>
                <w:left w:val="single" w:sz="2" w:space="0" w:color="5A5B3C"/>
                <w:bottom w:val="single" w:sz="2" w:space="0" w:color="5A5B3C"/>
                <w:right w:val="single" w:sz="2" w:space="0" w:color="5A5B3C"/>
              </w:divBdr>
              <w:divsChild>
                <w:div w:id="1370371080">
                  <w:marLeft w:val="16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1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4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97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9BBD3"/>
                                        <w:left w:val="single" w:sz="6" w:space="0" w:color="A9BBD3"/>
                                        <w:bottom w:val="none" w:sz="0" w:space="0" w:color="auto"/>
                                        <w:right w:val="single" w:sz="6" w:space="0" w:color="A9BBD3"/>
                                      </w:divBdr>
                                      <w:divsChild>
                                        <w:div w:id="70780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33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56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6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4616">
          <w:marLeft w:val="136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0229">
                  <w:marLeft w:val="17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1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8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2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4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60897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32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09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39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5449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5928">
          <w:marLeft w:val="136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0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14277">
                  <w:marLeft w:val="17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2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1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46027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5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5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5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54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6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62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016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95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049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722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47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666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175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11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05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42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90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4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zsjizni.clnet.cz/sites/default/files/rodice.png" TargetMode="External"/><Relationship Id="rId1" Type="http://schemas.openxmlformats.org/officeDocument/2006/relationships/image" Target="media/image1.png"/><Relationship Id="rId4" Type="http://schemas.openxmlformats.org/officeDocument/2006/relationships/image" Target="http://www.zsjizni.clnet.cz/sites/default/files/a_0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Hlavi&#269;kov&#253;%20pap&#237;r%20Z&#352;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552C1-30F3-41E2-9A54-469EFCA1D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ZŠ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ZŠ Jižní</vt:lpstr>
    </vt:vector>
  </TitlesOfParts>
  <Company>zatím žádná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ZŠ Jižní</dc:title>
  <dc:creator>Monika Pláničková</dc:creator>
  <cp:lastModifiedBy>Monika Lieselová</cp:lastModifiedBy>
  <cp:revision>2</cp:revision>
  <cp:lastPrinted>2014-03-26T08:51:00Z</cp:lastPrinted>
  <dcterms:created xsi:type="dcterms:W3CDTF">2014-03-26T08:53:00Z</dcterms:created>
  <dcterms:modified xsi:type="dcterms:W3CDTF">2014-03-26T08:53:00Z</dcterms:modified>
</cp:coreProperties>
</file>